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04A371C7" w14:textId="5EBFE613" w:rsidR="00B41CB0" w:rsidRPr="0015223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de </w:t>
      </w:r>
      <w:r w:rsidR="0015223C" w:rsidRPr="0015223C">
        <w:rPr>
          <w:rFonts w:ascii="Arial" w:eastAsia="Times New Roman" w:hAnsi="Arial"/>
          <w:b/>
          <w:sz w:val="22"/>
          <w:szCs w:val="22"/>
          <w:lang w:val="en-US" w:eastAsia="ar-SA"/>
        </w:rPr>
        <w:t>servicii de proiectare</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7271682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 prestarea serviciilor de proiectare</w:t>
      </w:r>
      <w:r w:rsidR="00431459">
        <w:rPr>
          <w:rFonts w:ascii="Arial" w:eastAsia="Times New Roman" w:hAnsi="Arial"/>
          <w:sz w:val="22"/>
          <w:szCs w:val="22"/>
          <w:lang w:val="en-US" w:eastAsia="ar-SA"/>
        </w:rPr>
        <w:t xml:space="preserve"> la faza Studiu de fezabilitate</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15D85531" w14:textId="77777777" w:rsidR="004515F2" w:rsidRDefault="004515F2" w:rsidP="004515F2">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046E484D" w14:textId="77777777" w:rsidR="004515F2" w:rsidRDefault="004515F2"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2F659" w14:textId="77777777" w:rsidR="00EA0EAD" w:rsidRDefault="00EA0EAD" w:rsidP="00AB1717">
      <w:r>
        <w:separator/>
      </w:r>
    </w:p>
  </w:endnote>
  <w:endnote w:type="continuationSeparator" w:id="0">
    <w:p w14:paraId="53F0F64A" w14:textId="77777777" w:rsidR="00EA0EAD" w:rsidRDefault="00EA0EAD"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0AD5C" w14:textId="77777777" w:rsidR="00EA0EAD" w:rsidRDefault="00EA0EAD" w:rsidP="00AB1717">
      <w:r>
        <w:separator/>
      </w:r>
    </w:p>
  </w:footnote>
  <w:footnote w:type="continuationSeparator" w:id="0">
    <w:p w14:paraId="35EE58F4" w14:textId="77777777" w:rsidR="00EA0EAD" w:rsidRDefault="00EA0EAD"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15F2"/>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A0560"/>
    <w:rsid w:val="00AB171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11BAF"/>
    <w:rsid w:val="00D15679"/>
    <w:rsid w:val="00D15BFA"/>
    <w:rsid w:val="00D50EFA"/>
    <w:rsid w:val="00D66A9D"/>
    <w:rsid w:val="00D73098"/>
    <w:rsid w:val="00D82824"/>
    <w:rsid w:val="00DE368A"/>
    <w:rsid w:val="00DF0DF6"/>
    <w:rsid w:val="00DF2BAA"/>
    <w:rsid w:val="00E01A0D"/>
    <w:rsid w:val="00E71211"/>
    <w:rsid w:val="00E96D66"/>
    <w:rsid w:val="00EA0EAD"/>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135</TotalTime>
  <Pages>4</Pages>
  <Words>1548</Words>
  <Characters>8983</Characters>
  <Application>Microsoft Office Word</Application>
  <DocSecurity>0</DocSecurity>
  <Lines>74</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31</cp:revision>
  <cp:lastPrinted>2021-08-19T13:36:00Z</cp:lastPrinted>
  <dcterms:created xsi:type="dcterms:W3CDTF">2025-01-28T13:01:00Z</dcterms:created>
  <dcterms:modified xsi:type="dcterms:W3CDTF">2026-03-26T14:11:00Z</dcterms:modified>
</cp:coreProperties>
</file>