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40A7A935" w14:textId="77777777" w:rsidR="00D01FB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w:t>
      </w:r>
    </w:p>
    <w:p w14:paraId="04A371C7" w14:textId="15BE4D49" w:rsidR="00B41CB0" w:rsidRPr="0015223C" w:rsidRDefault="00D01FBC" w:rsidP="00B41CB0">
      <w:pPr>
        <w:suppressAutoHyphens/>
        <w:overflowPunct w:val="0"/>
        <w:autoSpaceDE w:val="0"/>
        <w:jc w:val="center"/>
        <w:rPr>
          <w:rFonts w:ascii="Arial" w:eastAsia="Times New Roman" w:hAnsi="Arial"/>
          <w:b/>
          <w:sz w:val="22"/>
          <w:szCs w:val="22"/>
          <w:lang w:val="en-US" w:eastAsia="ar-SA"/>
        </w:rPr>
      </w:pPr>
      <w:r w:rsidRPr="00D01FBC">
        <w:rPr>
          <w:rFonts w:ascii="Arial" w:eastAsia="Times New Roman" w:hAnsi="Arial"/>
          <w:b/>
          <w:sz w:val="22"/>
          <w:szCs w:val="22"/>
          <w:lang w:val="en-US" w:eastAsia="ar-SA"/>
        </w:rPr>
        <w:t>Servicii de Consultanță la întocmirea cererii de finanțare și a anexelor</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6095EB3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 xml:space="preserve">a) prestarea serviciilor </w:t>
      </w:r>
      <w:r w:rsidR="00D01FBC" w:rsidRPr="00D01FBC">
        <w:rPr>
          <w:rFonts w:ascii="Arial" w:eastAsia="Times New Roman" w:hAnsi="Arial"/>
          <w:sz w:val="22"/>
          <w:szCs w:val="22"/>
          <w:lang w:val="en-US" w:eastAsia="ar-SA"/>
        </w:rPr>
        <w:t>de Consultanță la întocmirea cererii de finanțare și a anexelor</w:t>
      </w:r>
      <w:r w:rsidR="00D01FBC">
        <w:rPr>
          <w:rFonts w:ascii="Arial" w:eastAsia="Times New Roman" w:hAnsi="Arial"/>
          <w:sz w:val="22"/>
          <w:szCs w:val="22"/>
          <w:lang w:val="en-US" w:eastAsia="ar-SA"/>
        </w:rPr>
        <w:t>.</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586D17A1"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p>
    <w:p w14:paraId="5C6E45F4" w14:textId="77777777" w:rsidR="00FB70BA" w:rsidRDefault="00FB70BA" w:rsidP="00FB70BA">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552A8CF4" w14:textId="77777777" w:rsidR="00FB70BA" w:rsidRDefault="00FB70BA" w:rsidP="00431459">
      <w:pPr>
        <w:suppressAutoHyphens/>
        <w:overflowPunct w:val="0"/>
        <w:autoSpaceDE w:val="0"/>
        <w:jc w:val="both"/>
        <w:rPr>
          <w:rFonts w:ascii="Arial" w:eastAsia="Times New Roman" w:hAnsi="Arial"/>
          <w:sz w:val="22"/>
          <w:szCs w:val="22"/>
          <w:lang w:val="en-US" w:eastAsia="ar-SA"/>
        </w:rPr>
      </w:pP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w:t>
      </w:r>
      <w:r w:rsidRPr="00B41CB0">
        <w:rPr>
          <w:rFonts w:ascii="Arial" w:eastAsia="Times New Roman" w:hAnsi="Arial"/>
          <w:sz w:val="22"/>
          <w:szCs w:val="22"/>
          <w:lang w:val="en-US" w:eastAsia="ar-SA"/>
        </w:rPr>
        <w:lastRenderedPageBreak/>
        <w:t>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lastRenderedPageBreak/>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7DEA2" w14:textId="77777777" w:rsidR="00AE6FEC" w:rsidRDefault="00AE6FEC" w:rsidP="00AB1717">
      <w:r>
        <w:separator/>
      </w:r>
    </w:p>
  </w:endnote>
  <w:endnote w:type="continuationSeparator" w:id="0">
    <w:p w14:paraId="743FF623" w14:textId="77777777" w:rsidR="00AE6FEC" w:rsidRDefault="00AE6FEC"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A9E53" w14:textId="77777777" w:rsidR="00AE6FEC" w:rsidRDefault="00AE6FEC" w:rsidP="00AB1717">
      <w:r>
        <w:separator/>
      </w:r>
    </w:p>
  </w:footnote>
  <w:footnote w:type="continuationSeparator" w:id="0">
    <w:p w14:paraId="362F108D" w14:textId="77777777" w:rsidR="00AE6FEC" w:rsidRDefault="00AE6FEC"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85F3F"/>
    <w:rsid w:val="009A50A1"/>
    <w:rsid w:val="009B7265"/>
    <w:rsid w:val="00A01837"/>
    <w:rsid w:val="00A427BF"/>
    <w:rsid w:val="00A6090B"/>
    <w:rsid w:val="00A64148"/>
    <w:rsid w:val="00A736ED"/>
    <w:rsid w:val="00A7720A"/>
    <w:rsid w:val="00AA0560"/>
    <w:rsid w:val="00AA1B91"/>
    <w:rsid w:val="00AB1717"/>
    <w:rsid w:val="00AC5F2F"/>
    <w:rsid w:val="00AE6100"/>
    <w:rsid w:val="00AE6FEC"/>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01FBC"/>
    <w:rsid w:val="00D11BAF"/>
    <w:rsid w:val="00D15679"/>
    <w:rsid w:val="00D15BFA"/>
    <w:rsid w:val="00D50EFA"/>
    <w:rsid w:val="00D66A9D"/>
    <w:rsid w:val="00D73098"/>
    <w:rsid w:val="00D82824"/>
    <w:rsid w:val="00DE368A"/>
    <w:rsid w:val="00DF0DF6"/>
    <w:rsid w:val="00DF2BAA"/>
    <w:rsid w:val="00E01A0D"/>
    <w:rsid w:val="00E71211"/>
    <w:rsid w:val="00E96D66"/>
    <w:rsid w:val="00EA175D"/>
    <w:rsid w:val="00EA6927"/>
    <w:rsid w:val="00EB2163"/>
    <w:rsid w:val="00EB7262"/>
    <w:rsid w:val="00EC532B"/>
    <w:rsid w:val="00EF53ED"/>
    <w:rsid w:val="00EF6BCB"/>
    <w:rsid w:val="00F12C54"/>
    <w:rsid w:val="00F810E6"/>
    <w:rsid w:val="00F95018"/>
    <w:rsid w:val="00FB70BA"/>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137</TotalTime>
  <Pages>4</Pages>
  <Words>1558</Words>
  <Characters>9041</Characters>
  <Application>Microsoft Office Word</Application>
  <DocSecurity>0</DocSecurity>
  <Lines>75</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32</cp:revision>
  <cp:lastPrinted>2021-08-19T13:36:00Z</cp:lastPrinted>
  <dcterms:created xsi:type="dcterms:W3CDTF">2025-01-28T13:01:00Z</dcterms:created>
  <dcterms:modified xsi:type="dcterms:W3CDTF">2026-03-26T14:08:00Z</dcterms:modified>
</cp:coreProperties>
</file>